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71F" w:rsidRDefault="00880533" w:rsidP="0097331A">
      <w:pPr>
        <w:widowControl w:val="0"/>
        <w:tabs>
          <w:tab w:val="left" w:pos="5387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RICHARD ANDRE</w:t>
      </w:r>
      <w:r w:rsidR="0097331A">
        <w:rPr>
          <w:rFonts w:ascii="Arial" w:hAnsi="Arial" w:cs="Arial"/>
          <w:b/>
          <w:bCs/>
          <w:sz w:val="32"/>
          <w:szCs w:val="32"/>
        </w:rPr>
        <w:t>S</w:t>
      </w:r>
    </w:p>
    <w:p w:rsidR="00676DDB" w:rsidRDefault="0097331A" w:rsidP="00676DDB">
      <w:pPr>
        <w:widowControl w:val="0"/>
        <w:tabs>
          <w:tab w:val="left" w:pos="5387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AGUIRRE ROJAS</w:t>
      </w:r>
    </w:p>
    <w:p w:rsidR="0097331A" w:rsidRDefault="00120185" w:rsidP="0097331A">
      <w:pPr>
        <w:widowControl w:val="0"/>
        <w:tabs>
          <w:tab w:val="left" w:pos="5387"/>
        </w:tabs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   TECNICO EN CONSTRUCCION</w:t>
      </w:r>
    </w:p>
    <w:p w:rsidR="0097331A" w:rsidRDefault="00565E62" w:rsidP="00565E62">
      <w:pPr>
        <w:widowControl w:val="0"/>
        <w:tabs>
          <w:tab w:val="left" w:pos="5387"/>
        </w:tabs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----------------------------------------------------------------------------------</w:t>
      </w:r>
      <w:r w:rsidR="00A014FA">
        <w:rPr>
          <w:rFonts w:ascii="Arial" w:hAnsi="Arial" w:cs="Arial"/>
          <w:b/>
          <w:bCs/>
          <w:sz w:val="32"/>
          <w:szCs w:val="32"/>
        </w:rPr>
        <w:t>-----------</w:t>
      </w:r>
    </w:p>
    <w:p w:rsidR="0097331A" w:rsidRPr="0097331A" w:rsidRDefault="0097331A" w:rsidP="0097331A">
      <w:pPr>
        <w:widowControl w:val="0"/>
        <w:tabs>
          <w:tab w:val="left" w:pos="5387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                                                   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I.:    ANTECEDENTES PERSONALES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15.033.009-2</w:t>
      </w:r>
    </w:p>
    <w:p w:rsidR="0035771F" w:rsidRDefault="0097331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F. NACIMIENTO</w:t>
      </w:r>
      <w:r w:rsidR="0035771F">
        <w:rPr>
          <w:rFonts w:ascii="Arial" w:hAnsi="Arial" w:cs="Arial"/>
          <w:sz w:val="22"/>
          <w:szCs w:val="22"/>
        </w:rPr>
        <w:tab/>
      </w:r>
      <w:r w:rsidR="0035771F">
        <w:rPr>
          <w:rFonts w:ascii="Arial" w:hAnsi="Arial" w:cs="Arial"/>
          <w:sz w:val="22"/>
          <w:szCs w:val="22"/>
        </w:rPr>
        <w:tab/>
      </w:r>
      <w:r w:rsidR="0035771F">
        <w:rPr>
          <w:rFonts w:ascii="Arial" w:hAnsi="Arial" w:cs="Arial"/>
          <w:sz w:val="22"/>
          <w:szCs w:val="22"/>
        </w:rPr>
        <w:tab/>
        <w:t>:</w:t>
      </w:r>
      <w:r w:rsidR="0035771F">
        <w:rPr>
          <w:rFonts w:ascii="Arial" w:hAnsi="Arial" w:cs="Arial"/>
          <w:sz w:val="22"/>
          <w:szCs w:val="22"/>
        </w:rPr>
        <w:tab/>
        <w:t>01 de Enero de 1982</w:t>
      </w:r>
    </w:p>
    <w:p w:rsidR="0035771F" w:rsidRDefault="0000478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EDAD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34</w:t>
      </w:r>
      <w:r w:rsidR="00236893">
        <w:rPr>
          <w:rFonts w:ascii="Arial" w:hAnsi="Arial" w:cs="Arial"/>
          <w:sz w:val="22"/>
          <w:szCs w:val="22"/>
        </w:rPr>
        <w:t xml:space="preserve"> años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ESTADO CIVIL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:  </w:t>
      </w:r>
      <w:r>
        <w:rPr>
          <w:rFonts w:ascii="Arial" w:hAnsi="Arial" w:cs="Arial"/>
          <w:sz w:val="22"/>
          <w:szCs w:val="22"/>
        </w:rPr>
        <w:tab/>
        <w:t>Soltero</w:t>
      </w:r>
    </w:p>
    <w:p w:rsidR="0035771F" w:rsidRDefault="0038331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DIRECCION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</w:r>
      <w:r w:rsidR="00B22126">
        <w:rPr>
          <w:rFonts w:ascii="Arial" w:hAnsi="Arial" w:cs="Arial"/>
          <w:sz w:val="22"/>
          <w:szCs w:val="22"/>
        </w:rPr>
        <w:t>Avenida Los Escritores Nº 968</w:t>
      </w:r>
    </w:p>
    <w:p w:rsidR="00383315" w:rsidRDefault="0038331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CIUDAD                                 </w:t>
      </w:r>
      <w:r w:rsidR="00B22126">
        <w:rPr>
          <w:rFonts w:ascii="Arial" w:hAnsi="Arial" w:cs="Arial"/>
          <w:sz w:val="22"/>
          <w:szCs w:val="22"/>
        </w:rPr>
        <w:t xml:space="preserve">            :           Vallenar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08- 4518021</w:t>
      </w:r>
      <w:r w:rsidR="00880533">
        <w:rPr>
          <w:rFonts w:ascii="Arial" w:hAnsi="Arial" w:cs="Arial"/>
          <w:sz w:val="22"/>
          <w:szCs w:val="22"/>
        </w:rPr>
        <w:t xml:space="preserve">     08-7256753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NACIONA</w:t>
      </w:r>
      <w:r w:rsidR="007C6B62">
        <w:rPr>
          <w:rFonts w:ascii="Arial" w:hAnsi="Arial" w:cs="Arial"/>
          <w:sz w:val="22"/>
          <w:szCs w:val="22"/>
        </w:rPr>
        <w:t>LIDAD</w:t>
      </w:r>
      <w:r w:rsidR="007C6B62">
        <w:rPr>
          <w:rFonts w:ascii="Arial" w:hAnsi="Arial" w:cs="Arial"/>
          <w:sz w:val="22"/>
          <w:szCs w:val="22"/>
        </w:rPr>
        <w:tab/>
      </w:r>
      <w:r w:rsidR="007C6B62">
        <w:rPr>
          <w:rFonts w:ascii="Arial" w:hAnsi="Arial" w:cs="Arial"/>
          <w:sz w:val="22"/>
          <w:szCs w:val="22"/>
        </w:rPr>
        <w:tab/>
      </w:r>
      <w:r w:rsidR="007C6B62">
        <w:rPr>
          <w:rFonts w:ascii="Arial" w:hAnsi="Arial" w:cs="Arial"/>
          <w:sz w:val="22"/>
          <w:szCs w:val="22"/>
        </w:rPr>
        <w:tab/>
        <w:t>:</w:t>
      </w:r>
      <w:r w:rsidR="007C6B62">
        <w:rPr>
          <w:rFonts w:ascii="Arial" w:hAnsi="Arial" w:cs="Arial"/>
          <w:sz w:val="22"/>
          <w:szCs w:val="22"/>
        </w:rPr>
        <w:tab/>
        <w:t>Chileno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SITUACION MILITAR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Al día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SISTEMA DE SALUD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Fonasa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SISTEMA PREVISIONAL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Provida</w:t>
      </w:r>
    </w:p>
    <w:p w:rsidR="00E61F96" w:rsidRDefault="00E61F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LICENCIA CONDUCIR                      :           B - D</w:t>
      </w:r>
    </w:p>
    <w:p w:rsidR="00E76868" w:rsidRPr="00E61F96" w:rsidRDefault="00F61009" w:rsidP="00E53AB4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E61F96">
        <w:rPr>
          <w:rFonts w:ascii="Arial" w:hAnsi="Arial" w:cs="Arial"/>
          <w:sz w:val="22"/>
          <w:szCs w:val="22"/>
          <w:lang w:val="en-GB"/>
        </w:rPr>
        <w:t xml:space="preserve">EMAIL                                                :           </w:t>
      </w:r>
      <w:hyperlink r:id="rId7" w:history="1">
        <w:r w:rsidR="00E76868" w:rsidRPr="00560DE5">
          <w:rPr>
            <w:rStyle w:val="Hipervnculo"/>
            <w:rFonts w:ascii="Arial" w:hAnsi="Arial" w:cs="Arial"/>
            <w:sz w:val="22"/>
            <w:szCs w:val="22"/>
            <w:lang w:val="en-GB"/>
          </w:rPr>
          <w:t>richardaguirre100@hotmail.com</w:t>
        </w:r>
      </w:hyperlink>
      <w:r w:rsidR="00E76868" w:rsidRPr="00E61F96">
        <w:rPr>
          <w:rFonts w:ascii="Arial" w:hAnsi="Arial" w:cs="Arial"/>
          <w:sz w:val="22"/>
          <w:szCs w:val="22"/>
          <w:lang w:val="en-GB"/>
        </w:rPr>
        <w:t xml:space="preserve"> </w:t>
      </w:r>
      <w:r w:rsidR="00E61F96">
        <w:rPr>
          <w:rFonts w:ascii="Arial" w:hAnsi="Arial" w:cs="Arial"/>
          <w:sz w:val="22"/>
          <w:szCs w:val="22"/>
          <w:lang w:val="en-GB"/>
        </w:rPr>
        <w:t xml:space="preserve">                </w:t>
      </w:r>
    </w:p>
    <w:p w:rsidR="0035771F" w:rsidRPr="00E61F96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:rsidR="0035771F" w:rsidRPr="00E61F96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/>
        </w:rPr>
      </w:pPr>
    </w:p>
    <w:p w:rsidR="0035771F" w:rsidRPr="00E61F96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:rsidR="0035771F" w:rsidRPr="00E61F96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II.:   ANTECEDENTES ACADÉMICOS</w:t>
      </w: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35771F" w:rsidRDefault="0035771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ENSEÑANZA  BÁSICA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:  </w:t>
      </w:r>
      <w:r>
        <w:rPr>
          <w:rFonts w:ascii="Arial" w:hAnsi="Arial" w:cs="Arial"/>
          <w:sz w:val="22"/>
          <w:szCs w:val="22"/>
        </w:rPr>
        <w:tab/>
        <w:t xml:space="preserve">Completa,  Escuela G - 77, Vallenar.  </w:t>
      </w: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ENSEÑANZA MEDIA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 xml:space="preserve">Completa,  Liceo Industrial y Comercial José </w:t>
      </w: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Santos  Ossa</w:t>
      </w:r>
      <w:r w:rsidR="0097331A">
        <w:rPr>
          <w:rFonts w:ascii="Arial" w:hAnsi="Arial" w:cs="Arial"/>
          <w:sz w:val="22"/>
          <w:szCs w:val="22"/>
        </w:rPr>
        <w:t>, Vallenar</w:t>
      </w:r>
      <w:r>
        <w:rPr>
          <w:rFonts w:ascii="Arial" w:hAnsi="Arial" w:cs="Arial"/>
          <w:sz w:val="22"/>
          <w:szCs w:val="22"/>
        </w:rPr>
        <w:t>.</w:t>
      </w: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57DC8" w:rsidRDefault="00565E62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ESPECIALIDAD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658B1">
        <w:rPr>
          <w:rFonts w:ascii="Arial" w:hAnsi="Arial" w:cs="Arial"/>
        </w:rPr>
        <w:t xml:space="preserve">:          </w:t>
      </w:r>
      <w:r w:rsidR="0035771F" w:rsidRPr="00F658B1">
        <w:rPr>
          <w:rFonts w:ascii="Arial" w:hAnsi="Arial" w:cs="Arial"/>
          <w:b/>
        </w:rPr>
        <w:t>Técnico en Construcciones Metálicas</w:t>
      </w:r>
      <w:r w:rsidR="0035771F" w:rsidRPr="00F658B1">
        <w:rPr>
          <w:rFonts w:ascii="Arial" w:hAnsi="Arial" w:cs="Arial"/>
          <w:b/>
          <w:sz w:val="22"/>
          <w:szCs w:val="22"/>
        </w:rPr>
        <w:t xml:space="preserve"> </w:t>
      </w:r>
      <w:r w:rsidR="0035771F">
        <w:rPr>
          <w:rFonts w:ascii="Arial" w:hAnsi="Arial" w:cs="Arial"/>
          <w:sz w:val="22"/>
          <w:szCs w:val="22"/>
        </w:rPr>
        <w:t xml:space="preserve">con mención </w:t>
      </w:r>
    </w:p>
    <w:p w:rsidR="0035771F" w:rsidRDefault="00C57DC8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7270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35771F">
        <w:rPr>
          <w:rFonts w:ascii="Arial" w:hAnsi="Arial" w:cs="Arial"/>
          <w:sz w:val="22"/>
          <w:szCs w:val="22"/>
        </w:rPr>
        <w:t>en Estructuras Metálicas.</w:t>
      </w: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5771F" w:rsidRDefault="0035771F" w:rsidP="00FB6F2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5771F" w:rsidRDefault="0035771F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PRACTICA PROFESIONAL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Realizada en Mina El Algarrobo IMOPAC, Vallenar.</w:t>
      </w:r>
    </w:p>
    <w:p w:rsidR="0035771F" w:rsidRDefault="0035771F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</w:t>
      </w:r>
      <w:r w:rsidR="00565E62">
        <w:rPr>
          <w:rFonts w:ascii="Arial" w:hAnsi="Arial" w:cs="Arial"/>
          <w:sz w:val="22"/>
          <w:szCs w:val="22"/>
        </w:rPr>
        <w:t xml:space="preserve">                               </w:t>
      </w:r>
      <w:r>
        <w:rPr>
          <w:rFonts w:ascii="Arial" w:hAnsi="Arial" w:cs="Arial"/>
          <w:sz w:val="22"/>
          <w:szCs w:val="22"/>
        </w:rPr>
        <w:t xml:space="preserve"> 31- 01-  al   30- 04- 2000.</w:t>
      </w:r>
    </w:p>
    <w:p w:rsidR="00073083" w:rsidRDefault="00073083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073083" w:rsidRDefault="00073083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073083" w:rsidRDefault="00073083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073083" w:rsidRDefault="00073083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35771F" w:rsidRDefault="0035771F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1E399B" w:rsidRDefault="001E399B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880533" w:rsidRDefault="00755BD2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 w:rsidRPr="00F658B1">
        <w:rPr>
          <w:rFonts w:ascii="Arial" w:hAnsi="Arial" w:cs="Arial"/>
          <w:b/>
          <w:sz w:val="22"/>
          <w:szCs w:val="22"/>
        </w:rPr>
        <w:lastRenderedPageBreak/>
        <w:t>ENSEÑANZA SUPERIOR</w:t>
      </w:r>
      <w:r w:rsidR="00C45803">
        <w:rPr>
          <w:rFonts w:ascii="Arial" w:hAnsi="Arial" w:cs="Arial"/>
          <w:sz w:val="22"/>
          <w:szCs w:val="22"/>
        </w:rPr>
        <w:t xml:space="preserve">                 </w:t>
      </w:r>
      <w:r w:rsidRPr="00DD29EC">
        <w:rPr>
          <w:rFonts w:ascii="Arial" w:hAnsi="Arial" w:cs="Arial"/>
          <w:b/>
          <w:sz w:val="28"/>
          <w:szCs w:val="28"/>
        </w:rPr>
        <w:t xml:space="preserve">:     </w:t>
      </w:r>
      <w:r w:rsidR="00880533" w:rsidRPr="00DD29EC">
        <w:rPr>
          <w:rFonts w:ascii="Arial" w:hAnsi="Arial" w:cs="Arial"/>
          <w:b/>
          <w:sz w:val="28"/>
          <w:szCs w:val="28"/>
        </w:rPr>
        <w:t xml:space="preserve">     Realizada</w:t>
      </w:r>
      <w:r w:rsidR="00AD379A" w:rsidRPr="00DD29EC">
        <w:rPr>
          <w:rFonts w:ascii="Arial" w:hAnsi="Arial" w:cs="Arial"/>
          <w:b/>
          <w:sz w:val="28"/>
          <w:szCs w:val="28"/>
        </w:rPr>
        <w:t xml:space="preserve"> en Instituto Iplacex, </w:t>
      </w:r>
      <w:r w:rsidR="00880533" w:rsidRPr="00DD29EC">
        <w:rPr>
          <w:rFonts w:ascii="Arial" w:hAnsi="Arial" w:cs="Arial"/>
          <w:b/>
          <w:sz w:val="28"/>
          <w:szCs w:val="28"/>
        </w:rPr>
        <w:t>Copiapó</w:t>
      </w:r>
    </w:p>
    <w:p w:rsidR="0036186F" w:rsidRDefault="0036186F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1E399B" w:rsidRDefault="00880533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</w:t>
      </w:r>
    </w:p>
    <w:p w:rsidR="001E399B" w:rsidRDefault="001E399B" w:rsidP="00FB6F2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36186F" w:rsidRDefault="00880533" w:rsidP="00FD1964">
      <w:pPr>
        <w:widowControl w:val="0"/>
        <w:pBdr>
          <w:bar w:val="single" w:sz="4" w:color="auto"/>
        </w:pBdr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ESPECIALIDAD                                 :        </w:t>
      </w:r>
      <w:r w:rsidR="00862228">
        <w:rPr>
          <w:rFonts w:ascii="Arial" w:hAnsi="Arial" w:cs="Arial"/>
          <w:sz w:val="22"/>
          <w:szCs w:val="22"/>
        </w:rPr>
        <w:t xml:space="preserve">   </w:t>
      </w:r>
      <w:r w:rsidR="00862228" w:rsidRPr="00F658B1">
        <w:rPr>
          <w:rFonts w:ascii="Arial" w:hAnsi="Arial" w:cs="Arial"/>
          <w:b/>
        </w:rPr>
        <w:t>Técnico en Construcción</w:t>
      </w:r>
      <w:r w:rsidR="0036186F">
        <w:rPr>
          <w:rFonts w:ascii="Arial" w:hAnsi="Arial" w:cs="Arial"/>
          <w:sz w:val="22"/>
          <w:szCs w:val="22"/>
        </w:rPr>
        <w:t>.</w:t>
      </w:r>
    </w:p>
    <w:p w:rsidR="00104940" w:rsidRDefault="00104940" w:rsidP="00FD1964">
      <w:pPr>
        <w:widowControl w:val="0"/>
        <w:pBdr>
          <w:bar w:val="single" w:sz="4" w:color="auto"/>
        </w:pBdr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FD1964" w:rsidRDefault="00FD1964" w:rsidP="00FD1964">
      <w:pPr>
        <w:widowControl w:val="0"/>
        <w:pBdr>
          <w:bar w:val="single" w:sz="4" w:color="auto"/>
        </w:pBdr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Mención teórica en obras civiles, obras viales</w:t>
      </w:r>
      <w:r w:rsidR="00862228">
        <w:rPr>
          <w:rFonts w:ascii="Arial" w:hAnsi="Arial" w:cs="Arial"/>
          <w:sz w:val="22"/>
          <w:szCs w:val="22"/>
        </w:rPr>
        <w:t xml:space="preserve">, sanitarias, </w:t>
      </w:r>
    </w:p>
    <w:p w:rsidR="00FD1964" w:rsidRDefault="0036186F" w:rsidP="00FD1964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</w:t>
      </w:r>
      <w:r w:rsidR="00FD1964">
        <w:rPr>
          <w:rFonts w:ascii="Arial" w:hAnsi="Arial" w:cs="Arial"/>
          <w:sz w:val="22"/>
          <w:szCs w:val="22"/>
        </w:rPr>
        <w:t xml:space="preserve">                       </w:t>
      </w:r>
      <w:r w:rsidR="00862228">
        <w:rPr>
          <w:rFonts w:ascii="Arial" w:hAnsi="Arial" w:cs="Arial"/>
          <w:sz w:val="22"/>
          <w:szCs w:val="22"/>
        </w:rPr>
        <w:t>Planificación</w:t>
      </w:r>
      <w:r w:rsidR="00E07142">
        <w:rPr>
          <w:rFonts w:ascii="Arial" w:hAnsi="Arial" w:cs="Arial"/>
          <w:sz w:val="22"/>
          <w:szCs w:val="22"/>
        </w:rPr>
        <w:t xml:space="preserve"> de obras (proyect), </w:t>
      </w:r>
      <w:r w:rsidR="00FD1964">
        <w:rPr>
          <w:rFonts w:ascii="Arial" w:hAnsi="Arial" w:cs="Arial"/>
          <w:sz w:val="22"/>
          <w:szCs w:val="22"/>
        </w:rPr>
        <w:t xml:space="preserve">manejo de Word, Excel, </w:t>
      </w:r>
    </w:p>
    <w:p w:rsidR="0036186F" w:rsidRDefault="00FD1964" w:rsidP="00FD1964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Power Point, Pro</w:t>
      </w:r>
      <w:r w:rsidR="00073083">
        <w:rPr>
          <w:rFonts w:ascii="Arial" w:hAnsi="Arial" w:cs="Arial"/>
          <w:sz w:val="22"/>
          <w:szCs w:val="22"/>
        </w:rPr>
        <w:t>yect.</w:t>
      </w:r>
    </w:p>
    <w:p w:rsidR="0036186F" w:rsidRDefault="0036186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36186F" w:rsidRDefault="0036186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2B0EEC" w:rsidRDefault="00A54AA7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PRACTICA PROFESIONAL               :          Realizada empresa Tecsol, febrero 2009  189 hrs.  </w:t>
      </w:r>
    </w:p>
    <w:p w:rsidR="002B0EEC" w:rsidRDefault="002B0EEC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Empresa dedicada a la fabricación y montaje de</w:t>
      </w:r>
    </w:p>
    <w:p w:rsidR="00A54AA7" w:rsidRDefault="002B0EEC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</w:t>
      </w:r>
      <w:r w:rsidR="004446DB">
        <w:rPr>
          <w:rFonts w:ascii="Arial" w:hAnsi="Arial" w:cs="Arial"/>
          <w:sz w:val="22"/>
          <w:szCs w:val="22"/>
        </w:rPr>
        <w:t>Estructuras</w:t>
      </w:r>
      <w:r>
        <w:rPr>
          <w:rFonts w:ascii="Arial" w:hAnsi="Arial" w:cs="Arial"/>
          <w:sz w:val="22"/>
          <w:szCs w:val="22"/>
        </w:rPr>
        <w:t xml:space="preserve"> metálicas</w:t>
      </w:r>
      <w:r w:rsidR="00757A6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="00A54A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 w:rsidR="00A54AA7">
        <w:rPr>
          <w:rFonts w:ascii="Arial" w:hAnsi="Arial" w:cs="Arial"/>
          <w:sz w:val="22"/>
          <w:szCs w:val="22"/>
        </w:rPr>
        <w:t xml:space="preserve">           </w:t>
      </w:r>
    </w:p>
    <w:p w:rsidR="0036186F" w:rsidRDefault="00A54AA7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:rsidR="0036186F" w:rsidRDefault="0036186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36186F" w:rsidRDefault="0036186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236893" w:rsidRPr="00DC022D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Cs/>
          <w:sz w:val="22"/>
          <w:szCs w:val="22"/>
        </w:rPr>
      </w:pPr>
      <w:r w:rsidRPr="00131D45">
        <w:rPr>
          <w:rFonts w:ascii="Arial" w:hAnsi="Arial" w:cs="Arial"/>
          <w:b/>
          <w:bCs/>
          <w:sz w:val="22"/>
          <w:szCs w:val="22"/>
          <w:u w:val="single"/>
        </w:rPr>
        <w:t>OTROS CURSOS</w:t>
      </w:r>
      <w:r w:rsidR="00131D45" w:rsidRPr="00131D45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622EED">
        <w:rPr>
          <w:rFonts w:ascii="Arial" w:hAnsi="Arial" w:cs="Arial"/>
          <w:b/>
          <w:bCs/>
          <w:sz w:val="22"/>
          <w:szCs w:val="22"/>
          <w:u w:val="single"/>
        </w:rPr>
        <w:t xml:space="preserve">                        </w:t>
      </w:r>
      <w:r w:rsidR="00131D45">
        <w:rPr>
          <w:rFonts w:ascii="Arial" w:hAnsi="Arial" w:cs="Arial"/>
          <w:b/>
          <w:bCs/>
          <w:sz w:val="22"/>
          <w:szCs w:val="22"/>
          <w:u w:val="single"/>
        </w:rPr>
        <w:t xml:space="preserve">          </w:t>
      </w:r>
      <w:r w:rsidR="00DC022D">
        <w:rPr>
          <w:rFonts w:ascii="Arial" w:hAnsi="Arial" w:cs="Arial"/>
          <w:b/>
          <w:bCs/>
          <w:sz w:val="22"/>
          <w:szCs w:val="22"/>
          <w:u w:val="single"/>
        </w:rPr>
        <w:t xml:space="preserve">     </w:t>
      </w:r>
      <w:r w:rsidR="00131D45">
        <w:rPr>
          <w:rFonts w:ascii="Arial" w:hAnsi="Arial" w:cs="Arial"/>
          <w:b/>
          <w:bCs/>
          <w:sz w:val="22"/>
          <w:szCs w:val="22"/>
          <w:u w:val="single"/>
        </w:rPr>
        <w:t xml:space="preserve">                      </w:t>
      </w: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  <w:t>Curso básico de Prevención de Riesgo Baprever</w:t>
      </w: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(Sernageomin  Otec 04-110543)</w:t>
      </w: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35771F" w:rsidRDefault="00236893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="0035771F">
        <w:rPr>
          <w:rFonts w:ascii="Arial" w:hAnsi="Arial" w:cs="Arial"/>
          <w:sz w:val="22"/>
          <w:szCs w:val="22"/>
        </w:rPr>
        <w:tab/>
      </w:r>
      <w:r w:rsidR="00131D45">
        <w:rPr>
          <w:rFonts w:ascii="Arial" w:hAnsi="Arial" w:cs="Arial"/>
          <w:sz w:val="22"/>
          <w:szCs w:val="22"/>
        </w:rPr>
        <w:t xml:space="preserve">           </w:t>
      </w:r>
      <w:r w:rsidR="00C45803">
        <w:rPr>
          <w:rFonts w:ascii="Arial" w:hAnsi="Arial" w:cs="Arial"/>
          <w:sz w:val="22"/>
          <w:szCs w:val="22"/>
        </w:rPr>
        <w:t xml:space="preserve"> </w:t>
      </w:r>
      <w:r w:rsidR="0035771F">
        <w:rPr>
          <w:rFonts w:ascii="Arial" w:hAnsi="Arial" w:cs="Arial"/>
          <w:sz w:val="22"/>
          <w:szCs w:val="22"/>
        </w:rPr>
        <w:t>:</w:t>
      </w:r>
      <w:r w:rsidR="0035771F">
        <w:rPr>
          <w:rFonts w:ascii="Arial" w:hAnsi="Arial" w:cs="Arial"/>
          <w:sz w:val="22"/>
          <w:szCs w:val="22"/>
        </w:rPr>
        <w:tab/>
        <w:t>Curso de Orientación para nivelar competencias</w:t>
      </w: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7331A">
        <w:rPr>
          <w:rFonts w:ascii="Arial" w:hAnsi="Arial" w:cs="Arial"/>
          <w:sz w:val="22"/>
          <w:szCs w:val="22"/>
        </w:rPr>
        <w:t>Laborales</w:t>
      </w:r>
      <w:r>
        <w:rPr>
          <w:rFonts w:ascii="Arial" w:hAnsi="Arial" w:cs="Arial"/>
          <w:sz w:val="22"/>
          <w:szCs w:val="22"/>
        </w:rPr>
        <w:t>. (Barrick)</w:t>
      </w: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Curso Manejo a la Defensiva.</w:t>
      </w:r>
    </w:p>
    <w:p w:rsidR="0035771F" w:rsidRDefault="0035771F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E53AB4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:           Curso de operación de Manlift</w:t>
      </w:r>
    </w:p>
    <w:p w:rsidR="00E53AB4" w:rsidRDefault="00E53AB4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</w:t>
      </w:r>
    </w:p>
    <w:p w:rsidR="00E53AB4" w:rsidRDefault="00E53AB4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:           Curso de operación de Puente Grúa</w:t>
      </w:r>
    </w:p>
    <w:p w:rsidR="00F658B1" w:rsidRDefault="00F658B1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F658B1" w:rsidRDefault="00F658B1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:           Curso de rigger.</w:t>
      </w: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DC022D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:           Curso Excel, (</w:t>
      </w:r>
      <w:r w:rsidR="00D2754A">
        <w:rPr>
          <w:rFonts w:ascii="Arial" w:hAnsi="Arial" w:cs="Arial"/>
          <w:sz w:val="22"/>
          <w:szCs w:val="22"/>
        </w:rPr>
        <w:t xml:space="preserve">tablas </w:t>
      </w:r>
      <w:r w:rsidR="00C45803">
        <w:rPr>
          <w:rFonts w:ascii="Arial" w:hAnsi="Arial" w:cs="Arial"/>
          <w:sz w:val="22"/>
          <w:szCs w:val="22"/>
        </w:rPr>
        <w:t>dinámicas</w:t>
      </w:r>
      <w:r w:rsidR="00D2754A">
        <w:rPr>
          <w:rFonts w:ascii="Arial" w:hAnsi="Arial" w:cs="Arial"/>
          <w:sz w:val="22"/>
          <w:szCs w:val="22"/>
        </w:rPr>
        <w:t>)</w:t>
      </w:r>
    </w:p>
    <w:p w:rsidR="00DC022D" w:rsidRDefault="00DC022D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DC022D" w:rsidRDefault="00DC022D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</w:t>
      </w:r>
    </w:p>
    <w:p w:rsidR="00DC022D" w:rsidRDefault="00DC022D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:           Curso Komatsu, (operación y mantenimiento de equipos) </w:t>
      </w: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AD379A" w:rsidRDefault="00AD379A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622EED" w:rsidRDefault="00622EED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</w:p>
    <w:p w:rsidR="00C45803" w:rsidRDefault="00C45803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CC383C" w:rsidRDefault="00CC383C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360CBE" w:rsidRDefault="00360CBE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360CBE" w:rsidRDefault="00360CBE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360CBE" w:rsidRDefault="00360CBE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36060E" w:rsidRDefault="0036060E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III.: ANTECEDENTES LABORAL</w:t>
      </w:r>
      <w:r w:rsidR="00597B47">
        <w:rPr>
          <w:rFonts w:ascii="Arial" w:hAnsi="Arial" w:cs="Arial"/>
          <w:b/>
          <w:bCs/>
          <w:sz w:val="22"/>
          <w:szCs w:val="22"/>
        </w:rPr>
        <w:t>ES</w:t>
      </w:r>
    </w:p>
    <w:p w:rsidR="00DB22A1" w:rsidRDefault="00DB22A1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DB22A1" w:rsidRDefault="00DB22A1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360CBE" w:rsidRDefault="00BB566F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  <w:r w:rsidR="00980A09">
        <w:rPr>
          <w:rFonts w:ascii="Arial" w:hAnsi="Arial" w:cs="Arial"/>
          <w:bCs/>
          <w:sz w:val="22"/>
          <w:szCs w:val="22"/>
        </w:rPr>
        <w:t xml:space="preserve"> </w:t>
      </w:r>
      <w:r w:rsidR="00360CBE">
        <w:rPr>
          <w:rFonts w:ascii="Arial" w:hAnsi="Arial" w:cs="Arial"/>
          <w:bCs/>
          <w:sz w:val="22"/>
          <w:szCs w:val="22"/>
        </w:rPr>
        <w:t xml:space="preserve">Agosto – Octubre 2015                                       :   Supervisor montaje de estructuras y piping </w:t>
      </w:r>
    </w:p>
    <w:p w:rsidR="00360CBE" w:rsidRDefault="00360CBE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</w:t>
      </w:r>
      <w:r w:rsidR="00BB566F">
        <w:rPr>
          <w:rFonts w:ascii="Arial" w:hAnsi="Arial" w:cs="Arial"/>
          <w:bCs/>
          <w:sz w:val="22"/>
          <w:szCs w:val="22"/>
        </w:rPr>
        <w:t xml:space="preserve">  </w:t>
      </w:r>
      <w:r>
        <w:rPr>
          <w:rFonts w:ascii="Arial" w:hAnsi="Arial" w:cs="Arial"/>
          <w:bCs/>
          <w:sz w:val="22"/>
          <w:szCs w:val="22"/>
        </w:rPr>
        <w:t xml:space="preserve"> en Minera Cerro Negro por empresa schwarse y Bernabé.</w:t>
      </w:r>
    </w:p>
    <w:p w:rsidR="00360CBE" w:rsidRPr="00360CBE" w:rsidRDefault="00360CBE" w:rsidP="0036060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Cs/>
          <w:sz w:val="22"/>
          <w:szCs w:val="22"/>
        </w:rPr>
      </w:pPr>
    </w:p>
    <w:p w:rsidR="0036060E" w:rsidRDefault="00BB566F" w:rsidP="00DB22A1">
      <w:pPr>
        <w:widowControl w:val="0"/>
        <w:autoSpaceDE w:val="0"/>
        <w:autoSpaceDN w:val="0"/>
        <w:adjustRightInd w:val="0"/>
        <w:ind w:right="-158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  <w:r w:rsidR="00980A09">
        <w:rPr>
          <w:rFonts w:ascii="Arial" w:hAnsi="Arial" w:cs="Arial"/>
          <w:bCs/>
          <w:sz w:val="22"/>
          <w:szCs w:val="22"/>
        </w:rPr>
        <w:t xml:space="preserve"> </w:t>
      </w:r>
      <w:r w:rsidR="00360CBE">
        <w:rPr>
          <w:rFonts w:ascii="Arial" w:hAnsi="Arial" w:cs="Arial"/>
          <w:bCs/>
          <w:sz w:val="22"/>
          <w:szCs w:val="22"/>
        </w:rPr>
        <w:t xml:space="preserve">Julio 2015                   </w:t>
      </w:r>
      <w:r w:rsidR="00DB22A1">
        <w:rPr>
          <w:rFonts w:ascii="Arial" w:hAnsi="Arial" w:cs="Arial"/>
          <w:bCs/>
          <w:sz w:val="22"/>
          <w:szCs w:val="22"/>
        </w:rPr>
        <w:t xml:space="preserve">               </w:t>
      </w:r>
      <w:r w:rsidR="00360CBE">
        <w:rPr>
          <w:rFonts w:ascii="Arial" w:hAnsi="Arial" w:cs="Arial"/>
          <w:bCs/>
          <w:sz w:val="22"/>
          <w:szCs w:val="22"/>
        </w:rPr>
        <w:t xml:space="preserve">                          :   </w:t>
      </w:r>
      <w:r w:rsidR="00DB22A1">
        <w:rPr>
          <w:rFonts w:ascii="Arial" w:hAnsi="Arial" w:cs="Arial"/>
          <w:bCs/>
          <w:sz w:val="22"/>
          <w:szCs w:val="22"/>
        </w:rPr>
        <w:t>Supervisor en Mantención área Remolienda</w:t>
      </w:r>
    </w:p>
    <w:p w:rsidR="00DB22A1" w:rsidRPr="00DB22A1" w:rsidRDefault="00DB22A1" w:rsidP="00DB22A1">
      <w:pPr>
        <w:widowControl w:val="0"/>
        <w:autoSpaceDE w:val="0"/>
        <w:autoSpaceDN w:val="0"/>
        <w:adjustRightInd w:val="0"/>
        <w:ind w:right="-158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</w:t>
      </w:r>
      <w:r w:rsidR="00BB566F">
        <w:rPr>
          <w:rFonts w:ascii="Arial" w:hAnsi="Arial" w:cs="Arial"/>
          <w:bCs/>
          <w:sz w:val="22"/>
          <w:szCs w:val="22"/>
        </w:rPr>
        <w:t xml:space="preserve">  </w:t>
      </w:r>
      <w:r>
        <w:rPr>
          <w:rFonts w:ascii="Arial" w:hAnsi="Arial" w:cs="Arial"/>
          <w:bCs/>
          <w:sz w:val="22"/>
          <w:szCs w:val="22"/>
        </w:rPr>
        <w:t>M</w:t>
      </w:r>
      <w:r w:rsidR="009E5D60">
        <w:rPr>
          <w:rFonts w:ascii="Arial" w:hAnsi="Arial" w:cs="Arial"/>
          <w:bCs/>
          <w:sz w:val="22"/>
          <w:szCs w:val="22"/>
        </w:rPr>
        <w:t>inera Sierra Gorda, Antofagasta, por Empresa MACEP.</w:t>
      </w:r>
    </w:p>
    <w:tbl>
      <w:tblPr>
        <w:tblW w:w="11023" w:type="dxa"/>
        <w:tblLook w:val="01E0" w:firstRow="1" w:lastRow="1" w:firstColumn="1" w:lastColumn="1" w:noHBand="0" w:noVBand="0"/>
      </w:tblPr>
      <w:tblGrid>
        <w:gridCol w:w="4644"/>
        <w:gridCol w:w="284"/>
        <w:gridCol w:w="6095"/>
      </w:tblGrid>
      <w:tr w:rsidR="00880533" w:rsidRPr="009242F1" w:rsidTr="0065416D">
        <w:trPr>
          <w:trHeight w:val="10144"/>
        </w:trPr>
        <w:tc>
          <w:tcPr>
            <w:tcW w:w="4644" w:type="dxa"/>
          </w:tcPr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DB22A1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Junio 2015 </w:t>
            </w: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57092" w:rsidRDefault="00980A09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Agosto 2014</w:t>
            </w:r>
            <w:r w:rsidR="00C45FEB">
              <w:rPr>
                <w:rFonts w:ascii="Arial" w:hAnsi="Arial" w:cs="Arial"/>
                <w:sz w:val="22"/>
                <w:szCs w:val="22"/>
              </w:rPr>
              <w:t xml:space="preserve"> –  Mayo 2015</w:t>
            </w:r>
          </w:p>
          <w:p w:rsidR="00B57092" w:rsidRDefault="00B57092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57092" w:rsidRDefault="00B57092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57092" w:rsidRDefault="00B57092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315C0" w:rsidRDefault="00E315C0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A93E4B" w:rsidRDefault="00E315C0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Febrero 2014  -   Julio 2014</w:t>
            </w:r>
            <w:r w:rsidR="00A93E4B"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</w:t>
            </w: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0CBE" w:rsidRDefault="00360CBE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Diciembre 2013 – Enero 2014                           </w:t>
            </w: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Octubre 2013 – Noviembre 2013                       </w:t>
            </w: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A1E7B" w:rsidRPr="009242F1" w:rsidRDefault="005C5A5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="00622EED" w:rsidRPr="009242F1">
              <w:rPr>
                <w:rFonts w:ascii="Arial" w:hAnsi="Arial" w:cs="Arial"/>
                <w:sz w:val="22"/>
                <w:szCs w:val="22"/>
              </w:rPr>
              <w:t>ebrero</w:t>
            </w:r>
            <w:r w:rsidR="008B1136">
              <w:rPr>
                <w:rFonts w:ascii="Arial" w:hAnsi="Arial" w:cs="Arial"/>
                <w:sz w:val="22"/>
                <w:szCs w:val="22"/>
              </w:rPr>
              <w:t xml:space="preserve"> 2011 – Agosto 2013</w:t>
            </w:r>
          </w:p>
          <w:p w:rsidR="00647902" w:rsidRDefault="00790B0E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76DDB" w:rsidRDefault="00790B0E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</w:p>
          <w:p w:rsidR="00AA1E7B" w:rsidRPr="009242F1" w:rsidRDefault="00790B0E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</w:t>
            </w:r>
          </w:p>
          <w:p w:rsidR="00AA1E7B" w:rsidRPr="009242F1" w:rsidRDefault="00AA1E7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47902" w:rsidRPr="009242F1" w:rsidRDefault="00647902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A54AA7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Marzo</w:t>
            </w:r>
            <w:r w:rsidR="009C77C4">
              <w:rPr>
                <w:rFonts w:ascii="Arial" w:hAnsi="Arial" w:cs="Arial"/>
                <w:sz w:val="22"/>
                <w:szCs w:val="22"/>
              </w:rPr>
              <w:t xml:space="preserve"> 2009  -  Enero 2011</w:t>
            </w: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53AB4" w:rsidRDefault="005C5A5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Abril 2006 – Febrero</w:t>
            </w:r>
            <w:r w:rsidR="009C77C4">
              <w:rPr>
                <w:rFonts w:ascii="Arial" w:hAnsi="Arial" w:cs="Arial"/>
                <w:sz w:val="22"/>
                <w:szCs w:val="22"/>
              </w:rPr>
              <w:t xml:space="preserve"> 2009</w:t>
            </w: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0CBE" w:rsidRDefault="00360CBE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80533" w:rsidRPr="009242F1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Noviembre 2005 – Marzo 2006</w:t>
            </w:r>
          </w:p>
          <w:p w:rsidR="00880533" w:rsidRPr="009242F1" w:rsidRDefault="00880533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5416D" w:rsidRPr="009242F1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80533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Abril - Septiembre 2005</w:t>
            </w: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08B1" w:rsidRDefault="007308B1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A1B86" w:rsidRDefault="004A1B86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80533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Julio 2003 - Febrero 2005</w:t>
            </w:r>
            <w:r w:rsidRPr="009242F1">
              <w:rPr>
                <w:rFonts w:ascii="Arial" w:hAnsi="Arial" w:cs="Arial"/>
                <w:sz w:val="22"/>
                <w:szCs w:val="22"/>
              </w:rPr>
              <w:tab/>
            </w:r>
          </w:p>
          <w:p w:rsidR="00880533" w:rsidRPr="009242F1" w:rsidRDefault="00880533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060E" w:rsidRDefault="0036060E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060E" w:rsidRDefault="0036060E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Abril- Junio 2003</w:t>
            </w:r>
          </w:p>
          <w:p w:rsidR="00FB6F2A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A1E7B" w:rsidRPr="009242F1" w:rsidRDefault="00AA1E7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Enero - Marzo 2003</w:t>
            </w:r>
            <w:r w:rsidRPr="009242F1">
              <w:rPr>
                <w:rFonts w:ascii="Arial" w:hAnsi="Arial" w:cs="Arial"/>
                <w:sz w:val="22"/>
                <w:szCs w:val="22"/>
              </w:rPr>
              <w:tab/>
            </w: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Junio - Noviembre 2002</w:t>
            </w:r>
            <w:r w:rsidRPr="009242F1">
              <w:rPr>
                <w:rFonts w:ascii="Arial" w:hAnsi="Arial" w:cs="Arial"/>
                <w:sz w:val="22"/>
                <w:szCs w:val="22"/>
              </w:rPr>
              <w:tab/>
            </w: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Febrero - Junio 2002</w:t>
            </w: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Enero 2001 - Enero 2002</w:t>
            </w:r>
          </w:p>
        </w:tc>
        <w:tc>
          <w:tcPr>
            <w:tcW w:w="284" w:type="dxa"/>
          </w:tcPr>
          <w:p w:rsidR="00E53AB4" w:rsidRPr="009242F1" w:rsidRDefault="00E53AB4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B57092" w:rsidRDefault="00B57092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B57092" w:rsidRDefault="00B57092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B57092" w:rsidRDefault="00B57092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E315C0" w:rsidRDefault="00E315C0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E315C0" w:rsidRDefault="00E315C0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E315C0" w:rsidRDefault="00E315C0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862228" w:rsidRPr="009242F1" w:rsidRDefault="00AA1E7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862228" w:rsidRPr="009242F1" w:rsidRDefault="00862228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A1E7B" w:rsidRPr="009242F1" w:rsidRDefault="00AA1E7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E4408D" w:rsidRDefault="00E4408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Default="00653B36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CC383C" w:rsidRPr="009242F1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Pr="009242F1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360CBE" w:rsidRDefault="00360CBE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7308B1" w:rsidRDefault="007308B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45FEB" w:rsidRDefault="00C45FE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36060E" w:rsidRDefault="0036060E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36060E" w:rsidRDefault="0036060E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36060E" w:rsidRDefault="0036060E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F903F1" w:rsidRPr="009242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A1E7B" w:rsidRDefault="00AA1E7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A1E7B" w:rsidRPr="009242F1" w:rsidRDefault="00AA1E7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Default="00F903F1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CC383C" w:rsidRDefault="00CC383C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Pr="009242F1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095" w:type="dxa"/>
          </w:tcPr>
          <w:p w:rsidR="00C45FEB" w:rsidRDefault="00C45FE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206E8A" w:rsidRDefault="00B57092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C45FEB">
              <w:rPr>
                <w:rFonts w:ascii="Arial" w:hAnsi="Arial" w:cs="Arial"/>
                <w:bCs/>
                <w:sz w:val="22"/>
                <w:szCs w:val="22"/>
              </w:rPr>
              <w:t xml:space="preserve">Supervisor en Mantención </w:t>
            </w:r>
            <w:r w:rsidR="00206E8A">
              <w:rPr>
                <w:rFonts w:ascii="Arial" w:hAnsi="Arial" w:cs="Arial"/>
                <w:bCs/>
                <w:sz w:val="22"/>
                <w:szCs w:val="22"/>
              </w:rPr>
              <w:t>Mayor Fundición Paipote</w:t>
            </w:r>
          </w:p>
          <w:p w:rsidR="00C45FEB" w:rsidRDefault="00C45FE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Planta Enami, </w:t>
            </w:r>
            <w:r w:rsidR="00206E8A">
              <w:rPr>
                <w:rFonts w:ascii="Arial" w:hAnsi="Arial" w:cs="Arial"/>
                <w:bCs/>
                <w:sz w:val="22"/>
                <w:szCs w:val="22"/>
              </w:rPr>
              <w:t>Copiapó</w:t>
            </w:r>
            <w:r w:rsidR="009E5D60">
              <w:rPr>
                <w:rFonts w:ascii="Arial" w:hAnsi="Arial" w:cs="Arial"/>
                <w:bCs/>
                <w:sz w:val="22"/>
                <w:szCs w:val="22"/>
              </w:rPr>
              <w:t>, por Empresa MACEP.</w:t>
            </w:r>
          </w:p>
          <w:p w:rsidR="00C45FEB" w:rsidRDefault="00C45FE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C45FEB" w:rsidRDefault="00C45FE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360CBE" w:rsidRDefault="00B57092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Supervisor</w:t>
            </w:r>
            <w:r w:rsidR="00360CBE">
              <w:rPr>
                <w:rFonts w:ascii="Arial" w:hAnsi="Arial" w:cs="Arial"/>
                <w:bCs/>
                <w:sz w:val="22"/>
                <w:szCs w:val="22"/>
              </w:rPr>
              <w:t xml:space="preserve"> de terreno, área servicio mantención</w:t>
            </w:r>
          </w:p>
          <w:p w:rsidR="00BB566F" w:rsidRDefault="00360CB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Área húmeda por</w:t>
            </w:r>
            <w:r w:rsidR="00B57092">
              <w:rPr>
                <w:rFonts w:ascii="Arial" w:hAnsi="Arial" w:cs="Arial"/>
                <w:bCs/>
                <w:sz w:val="22"/>
                <w:szCs w:val="22"/>
              </w:rPr>
              <w:t xml:space="preserve"> Empresa </w:t>
            </w:r>
            <w:r w:rsidR="00C45FE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B57092">
              <w:rPr>
                <w:rFonts w:ascii="Arial" w:hAnsi="Arial" w:cs="Arial"/>
                <w:bCs/>
                <w:sz w:val="22"/>
                <w:szCs w:val="22"/>
              </w:rPr>
              <w:t>Schwarze y</w:t>
            </w:r>
            <w:r w:rsidR="00C45FEB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B57092">
              <w:rPr>
                <w:rFonts w:ascii="Arial" w:hAnsi="Arial" w:cs="Arial"/>
                <w:bCs/>
                <w:sz w:val="22"/>
                <w:szCs w:val="22"/>
              </w:rPr>
              <w:t xml:space="preserve">Bernabé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Ltda.</w:t>
            </w:r>
            <w:r w:rsidR="00B57092">
              <w:rPr>
                <w:rFonts w:ascii="Arial" w:hAnsi="Arial" w:cs="Arial"/>
                <w:bCs/>
                <w:sz w:val="22"/>
                <w:szCs w:val="22"/>
              </w:rPr>
              <w:t>,</w:t>
            </w:r>
          </w:p>
          <w:p w:rsidR="00360CBE" w:rsidRDefault="00B57092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en Minera Cerro Negro, Copiapó.</w:t>
            </w:r>
          </w:p>
          <w:p w:rsidR="00E315C0" w:rsidRDefault="00E315C0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E315C0" w:rsidRDefault="00E315C0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A93E4B" w:rsidRDefault="00B57092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Maestro </w:t>
            </w:r>
            <w:r w:rsidR="00E315C0">
              <w:rPr>
                <w:rFonts w:ascii="Arial" w:hAnsi="Arial" w:cs="Arial"/>
                <w:bCs/>
                <w:sz w:val="22"/>
                <w:szCs w:val="22"/>
              </w:rPr>
              <w:t xml:space="preserve">primera en </w:t>
            </w:r>
            <w:r w:rsidR="0072702B">
              <w:rPr>
                <w:rFonts w:ascii="Arial" w:hAnsi="Arial" w:cs="Arial"/>
                <w:bCs/>
                <w:sz w:val="22"/>
                <w:szCs w:val="22"/>
              </w:rPr>
              <w:t>Fabricación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F7B2B">
              <w:rPr>
                <w:rFonts w:ascii="Arial" w:hAnsi="Arial" w:cs="Arial"/>
                <w:bCs/>
                <w:sz w:val="22"/>
                <w:szCs w:val="22"/>
              </w:rPr>
              <w:t>y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72702B">
              <w:rPr>
                <w:rFonts w:ascii="Arial" w:hAnsi="Arial" w:cs="Arial"/>
                <w:bCs/>
                <w:sz w:val="22"/>
                <w:szCs w:val="22"/>
              </w:rPr>
              <w:t>Montaje de Estructuras</w:t>
            </w:r>
            <w:r w:rsidR="00A93E4B"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</w:t>
            </w:r>
            <w:r w:rsidR="00731A3F">
              <w:rPr>
                <w:rFonts w:ascii="Arial" w:hAnsi="Arial" w:cs="Arial"/>
                <w:bCs/>
                <w:sz w:val="22"/>
                <w:szCs w:val="22"/>
              </w:rPr>
              <w:t xml:space="preserve">                </w:t>
            </w:r>
            <w:r w:rsidR="00A93E4B">
              <w:rPr>
                <w:rFonts w:ascii="Arial" w:hAnsi="Arial" w:cs="Arial"/>
                <w:bCs/>
                <w:sz w:val="22"/>
                <w:szCs w:val="22"/>
              </w:rPr>
              <w:t xml:space="preserve"> Empresa Antúnez, servicios a  Minera Candelaria.</w:t>
            </w:r>
            <w:r w:rsidR="0072702B">
              <w:rPr>
                <w:rFonts w:ascii="Arial" w:hAnsi="Arial" w:cs="Arial"/>
                <w:bCs/>
                <w:sz w:val="22"/>
                <w:szCs w:val="22"/>
              </w:rPr>
              <w:t xml:space="preserve"> Copiapó.</w:t>
            </w: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Pr="005D7B51" w:rsidRDefault="002D6B7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Maestro 1º montaje estructuras E</w:t>
            </w:r>
            <w:r w:rsidR="00A93E4B">
              <w:rPr>
                <w:rFonts w:ascii="Arial" w:hAnsi="Arial" w:cs="Arial"/>
                <w:sz w:val="22"/>
                <w:szCs w:val="22"/>
              </w:rPr>
              <w:t>mpresa Olazo Hnos.</w:t>
            </w: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Montaje de harneros en Minera Maricunga.</w:t>
            </w: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Capataz estructuras empresa NYK,  Proyecto GNL </w:t>
            </w: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</w:t>
            </w:r>
            <w:r w:rsidR="009C77C4">
              <w:rPr>
                <w:rFonts w:ascii="Arial" w:hAnsi="Arial" w:cs="Arial"/>
                <w:sz w:val="22"/>
                <w:szCs w:val="22"/>
              </w:rPr>
              <w:t>jillones, montaje de estructura</w:t>
            </w:r>
            <w:r>
              <w:rPr>
                <w:rFonts w:ascii="Arial" w:hAnsi="Arial" w:cs="Arial"/>
                <w:sz w:val="22"/>
                <w:szCs w:val="22"/>
              </w:rPr>
              <w:t xml:space="preserve"> estanque gas licuado.</w:t>
            </w: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A93E4B" w:rsidRDefault="00A93E4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E4408D" w:rsidRDefault="004169E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Supervisor de maquinarias</w:t>
            </w:r>
            <w:r w:rsidR="00E4408D">
              <w:rPr>
                <w:rFonts w:ascii="Arial" w:hAnsi="Arial" w:cs="Arial"/>
                <w:sz w:val="22"/>
                <w:szCs w:val="22"/>
              </w:rPr>
              <w:t>,</w:t>
            </w:r>
            <w:r w:rsidR="00790B0E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en </w:t>
            </w:r>
            <w:r w:rsidR="00E4408D">
              <w:rPr>
                <w:rFonts w:ascii="Arial" w:hAnsi="Arial" w:cs="Arial"/>
                <w:sz w:val="22"/>
                <w:szCs w:val="22"/>
              </w:rPr>
              <w:t>empresa</w:t>
            </w:r>
            <w:r>
              <w:rPr>
                <w:rFonts w:ascii="Arial" w:hAnsi="Arial" w:cs="Arial"/>
                <w:sz w:val="22"/>
                <w:szCs w:val="22"/>
              </w:rPr>
              <w:t xml:space="preserve"> MLF</w:t>
            </w:r>
            <w:r w:rsidR="00E440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22EED" w:rsidRPr="009242F1">
              <w:rPr>
                <w:rFonts w:ascii="Arial" w:hAnsi="Arial" w:cs="Arial"/>
                <w:sz w:val="22"/>
                <w:szCs w:val="22"/>
              </w:rPr>
              <w:t>Maquinarias</w:t>
            </w:r>
          </w:p>
          <w:p w:rsidR="00E4408D" w:rsidRDefault="00790B0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La Florida</w:t>
            </w:r>
            <w:r w:rsidR="00E4408D">
              <w:rPr>
                <w:rFonts w:ascii="Arial" w:hAnsi="Arial" w:cs="Arial"/>
                <w:sz w:val="22"/>
                <w:szCs w:val="22"/>
              </w:rPr>
              <w:t>,  faena Los Colorados.</w:t>
            </w:r>
          </w:p>
          <w:p w:rsidR="006B187C" w:rsidRPr="009242F1" w:rsidRDefault="004169E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Encargado del área de taller y</w:t>
            </w:r>
            <w:r w:rsidR="006B187C">
              <w:rPr>
                <w:rFonts w:ascii="Arial" w:hAnsi="Arial" w:cs="Arial"/>
                <w:sz w:val="22"/>
                <w:szCs w:val="22"/>
              </w:rPr>
              <w:t xml:space="preserve"> mantenimiento.</w:t>
            </w:r>
            <w:r w:rsidR="009C77C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47902" w:rsidRDefault="00790B0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76DDB" w:rsidRDefault="00790B0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:rsidR="00647902" w:rsidRDefault="00790B0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="00622EED" w:rsidRPr="009242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76DDB" w:rsidRPr="009242F1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658B1" w:rsidRPr="009242F1" w:rsidRDefault="00E956E4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00F01F8E">
              <w:rPr>
                <w:rFonts w:ascii="Arial" w:hAnsi="Arial" w:cs="Arial"/>
                <w:sz w:val="22"/>
                <w:szCs w:val="22"/>
              </w:rPr>
              <w:t>Maestro 1º</w:t>
            </w:r>
            <w:r w:rsidR="00F658B1" w:rsidRPr="009242F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53AB4" w:rsidRPr="009242F1">
              <w:rPr>
                <w:rFonts w:ascii="Arial" w:hAnsi="Arial" w:cs="Arial"/>
                <w:sz w:val="22"/>
                <w:szCs w:val="22"/>
              </w:rPr>
              <w:t>Empresa</w:t>
            </w:r>
            <w:r w:rsidR="00F658B1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53AB4" w:rsidRPr="009242F1">
              <w:rPr>
                <w:rFonts w:ascii="Arial" w:hAnsi="Arial" w:cs="Arial"/>
                <w:sz w:val="22"/>
                <w:szCs w:val="22"/>
              </w:rPr>
              <w:t>Tecsol,</w:t>
            </w:r>
            <w:r w:rsidR="00F658B1" w:rsidRPr="009242F1">
              <w:rPr>
                <w:rFonts w:ascii="Arial" w:hAnsi="Arial" w:cs="Arial"/>
                <w:sz w:val="22"/>
                <w:szCs w:val="22"/>
              </w:rPr>
              <w:t xml:space="preserve"> área servicios </w:t>
            </w:r>
            <w:r w:rsidR="008A00C3">
              <w:rPr>
                <w:rFonts w:ascii="Arial" w:hAnsi="Arial" w:cs="Arial"/>
                <w:sz w:val="22"/>
                <w:szCs w:val="22"/>
              </w:rPr>
              <w:t>mantención</w:t>
            </w:r>
          </w:p>
          <w:p w:rsidR="00E53AB4" w:rsidRPr="009242F1" w:rsidRDefault="00F658B1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 Minera Candelaria </w:t>
            </w:r>
            <w:r w:rsidR="00E53AB4" w:rsidRPr="009242F1">
              <w:rPr>
                <w:rFonts w:ascii="Arial" w:hAnsi="Arial" w:cs="Arial"/>
                <w:sz w:val="22"/>
                <w:szCs w:val="22"/>
              </w:rPr>
              <w:t xml:space="preserve"> Copiapó.</w:t>
            </w:r>
          </w:p>
          <w:p w:rsidR="00CC383C" w:rsidRDefault="00653B36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20185" w:rsidRDefault="00120185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E53AB4" w:rsidRDefault="00653B36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Maestro </w:t>
            </w:r>
            <w:r w:rsidR="00F01F8E">
              <w:rPr>
                <w:rFonts w:ascii="Arial" w:hAnsi="Arial" w:cs="Arial"/>
                <w:sz w:val="22"/>
                <w:szCs w:val="22"/>
              </w:rPr>
              <w:t>1º</w:t>
            </w:r>
            <w:r>
              <w:rPr>
                <w:rFonts w:ascii="Arial" w:hAnsi="Arial" w:cs="Arial"/>
                <w:sz w:val="22"/>
                <w:szCs w:val="22"/>
              </w:rPr>
              <w:t xml:space="preserve"> en estructuras, empresa </w:t>
            </w:r>
            <w:r w:rsidR="00CC383C">
              <w:rPr>
                <w:rFonts w:ascii="Arial" w:hAnsi="Arial" w:cs="Arial"/>
                <w:sz w:val="22"/>
                <w:szCs w:val="22"/>
              </w:rPr>
              <w:t>Félix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383C">
              <w:rPr>
                <w:rFonts w:ascii="Arial" w:hAnsi="Arial" w:cs="Arial"/>
                <w:sz w:val="22"/>
                <w:szCs w:val="22"/>
              </w:rPr>
              <w:t>Geraldo,</w:t>
            </w:r>
          </w:p>
          <w:p w:rsidR="008A00C3" w:rsidRDefault="008A00C3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Prestando servicios a Minera Candelaria, en montaje</w:t>
            </w:r>
          </w:p>
          <w:p w:rsidR="00CC383C" w:rsidRDefault="008A00C3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y fabricación de estructuras.</w:t>
            </w:r>
          </w:p>
          <w:p w:rsidR="00CC383C" w:rsidRDefault="00CC383C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360CBE" w:rsidRPr="009242F1" w:rsidRDefault="00360CB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3B36" w:rsidRDefault="00F01F8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Maestro 1º</w:t>
            </w:r>
            <w:r w:rsidR="00880533" w:rsidRPr="009242F1">
              <w:rPr>
                <w:rFonts w:ascii="Arial" w:hAnsi="Arial" w:cs="Arial"/>
                <w:sz w:val="22"/>
                <w:szCs w:val="22"/>
              </w:rPr>
              <w:t>,</w:t>
            </w:r>
            <w:r w:rsidR="00CC383C">
              <w:rPr>
                <w:rFonts w:ascii="Arial" w:hAnsi="Arial" w:cs="Arial"/>
                <w:sz w:val="22"/>
                <w:szCs w:val="22"/>
              </w:rPr>
              <w:t xml:space="preserve"> empresa José Soto</w:t>
            </w:r>
          </w:p>
          <w:p w:rsidR="00CC383C" w:rsidRDefault="00880533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prestando servicios a Minera Candelaria</w:t>
            </w:r>
            <w:r w:rsidR="00CC383C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80533" w:rsidRPr="009242F1" w:rsidRDefault="00CC383C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Fabricación y montaje</w:t>
            </w:r>
            <w:r w:rsidR="008A00C3">
              <w:rPr>
                <w:rFonts w:ascii="Arial" w:hAnsi="Arial" w:cs="Arial"/>
                <w:sz w:val="22"/>
                <w:szCs w:val="22"/>
              </w:rPr>
              <w:t xml:space="preserve"> de estructuras.</w:t>
            </w:r>
          </w:p>
          <w:p w:rsidR="00880533" w:rsidRDefault="00880533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61009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Soldador, Empresa IMCO Ltda, ubicada en Paipote. </w:t>
            </w:r>
          </w:p>
          <w:p w:rsidR="00FB6F2A" w:rsidRDefault="006B187C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Copiapó, prestando servicios a minera candelaria, </w:t>
            </w:r>
          </w:p>
          <w:p w:rsidR="00120185" w:rsidRDefault="006B187C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 área mina.</w:t>
            </w:r>
          </w:p>
          <w:p w:rsidR="007308B1" w:rsidRDefault="007308B1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B57092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Maestro </w:t>
            </w:r>
            <w:r w:rsidR="00B57092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9242F1">
              <w:rPr>
                <w:rFonts w:ascii="Arial" w:hAnsi="Arial" w:cs="Arial"/>
                <w:sz w:val="22"/>
                <w:szCs w:val="22"/>
              </w:rPr>
              <w:t>1º</w:t>
            </w:r>
            <w:r w:rsidR="00B57092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 Calderería </w:t>
            </w:r>
            <w:r w:rsidR="00B570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Maestranza Zargo Ltda. </w:t>
            </w:r>
          </w:p>
          <w:p w:rsidR="00FB6F2A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Fabricación Y  Reparación Tolvas Caterpillar, </w:t>
            </w:r>
          </w:p>
          <w:p w:rsidR="0036060E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Dresser, Higload y    baldes 56 yardas.</w:t>
            </w:r>
          </w:p>
          <w:p w:rsidR="0036060E" w:rsidRDefault="0036060E" w:rsidP="00B57092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6060E" w:rsidRDefault="0036060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36060E" w:rsidRDefault="0036060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61009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Maestro 1º Calderería Maestranza Llorente</w:t>
            </w:r>
            <w:r w:rsidR="00F61009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Industrial. </w:t>
            </w:r>
          </w:p>
          <w:p w:rsidR="00FB6F2A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Barrio  Industrial Vallenar.</w:t>
            </w:r>
          </w:p>
          <w:p w:rsidR="00F01F8E" w:rsidRDefault="00F01F8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120185" w:rsidRDefault="00120185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B6F2A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Maestro 2º Estructura, Faena Ampliación Planta  </w:t>
            </w:r>
          </w:p>
          <w:p w:rsidR="00FB6F2A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Potrerillos.</w:t>
            </w:r>
          </w:p>
          <w:p w:rsidR="00FB6F2A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085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Maestro 2º en Calderería,fabricación y montaje de</w:t>
            </w:r>
          </w:p>
          <w:p w:rsidR="00F903F1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085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Estanques</w:t>
            </w:r>
            <w:r w:rsidR="00F903F1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42F1">
              <w:rPr>
                <w:rFonts w:ascii="Arial" w:hAnsi="Arial" w:cs="Arial"/>
                <w:sz w:val="22"/>
                <w:szCs w:val="22"/>
              </w:rPr>
              <w:t>proyecto   Atacama    Kozán, por Maricunga</w:t>
            </w:r>
          </w:p>
          <w:p w:rsidR="00FB6F2A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085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Export.  Tierra  Amarilla Copiapó.</w:t>
            </w:r>
          </w:p>
          <w:p w:rsidR="00F01F8E" w:rsidRDefault="00F01F8E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Me </w:t>
            </w:r>
            <w:r w:rsidR="00F61009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desempeñé </w:t>
            </w:r>
            <w:r w:rsidR="00F61009" w:rsidRPr="009242F1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como </w:t>
            </w:r>
            <w:r w:rsidR="00F61009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Ayudante, </w:t>
            </w:r>
            <w:r w:rsidR="00F61009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42F1">
              <w:rPr>
                <w:rFonts w:ascii="Arial" w:hAnsi="Arial" w:cs="Arial"/>
                <w:sz w:val="22"/>
                <w:szCs w:val="22"/>
              </w:rPr>
              <w:t>fabricación de</w:t>
            </w:r>
          </w:p>
          <w:p w:rsidR="00F903F1" w:rsidRPr="009242F1" w:rsidRDefault="003F0D8F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Estanques</w:t>
            </w:r>
            <w:r w:rsidR="00FB6F2A" w:rsidRPr="009242F1">
              <w:rPr>
                <w:rFonts w:ascii="Arial" w:hAnsi="Arial" w:cs="Arial"/>
                <w:sz w:val="22"/>
                <w:szCs w:val="22"/>
              </w:rPr>
              <w:t>. Maestranza Resk, ubicada en</w:t>
            </w:r>
            <w:r w:rsidR="00F903F1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6F2A" w:rsidRPr="009242F1">
              <w:rPr>
                <w:rFonts w:ascii="Arial" w:hAnsi="Arial" w:cs="Arial"/>
                <w:sz w:val="22"/>
                <w:szCs w:val="22"/>
              </w:rPr>
              <w:t>Barrio</w:t>
            </w:r>
          </w:p>
          <w:p w:rsidR="00FB6F2A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Industrial, Paipote,  Copiapó.</w:t>
            </w:r>
          </w:p>
          <w:p w:rsidR="00FB6F2A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76DDB" w:rsidRPr="009242F1" w:rsidRDefault="00676DDB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F903F1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Mecánico     Mantención   Planta,</w:t>
            </w:r>
            <w:r w:rsidR="00F61009" w:rsidRPr="009242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 Compañía </w:t>
            </w:r>
            <w:r w:rsidR="00F61009" w:rsidRPr="009242F1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242F1">
              <w:rPr>
                <w:rFonts w:ascii="Arial" w:hAnsi="Arial" w:cs="Arial"/>
                <w:sz w:val="22"/>
                <w:szCs w:val="22"/>
              </w:rPr>
              <w:t xml:space="preserve"> Minera  </w:t>
            </w:r>
          </w:p>
          <w:p w:rsidR="00F903F1" w:rsidRPr="009242F1" w:rsidRDefault="00FB6F2A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>Del Pacífico  CMP, Planta de Pellets, ubicada en Puerto</w:t>
            </w:r>
          </w:p>
          <w:p w:rsidR="00FB6F2A" w:rsidRDefault="00F903F1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  <w:r w:rsidRPr="009242F1">
              <w:rPr>
                <w:rFonts w:ascii="Arial" w:hAnsi="Arial" w:cs="Arial"/>
                <w:sz w:val="22"/>
                <w:szCs w:val="22"/>
              </w:rPr>
              <w:t xml:space="preserve">Huasco </w:t>
            </w:r>
            <w:r w:rsidR="00FB6F2A" w:rsidRPr="009242F1">
              <w:rPr>
                <w:rFonts w:ascii="Arial" w:hAnsi="Arial" w:cs="Arial"/>
                <w:sz w:val="22"/>
                <w:szCs w:val="22"/>
              </w:rPr>
              <w:t>(Alumno  Aprendiz)</w:t>
            </w:r>
          </w:p>
          <w:p w:rsidR="0065416D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  <w:p w:rsidR="0065416D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-------------------------------------------</w:t>
            </w:r>
          </w:p>
          <w:p w:rsidR="0065416D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RICHARD AGUIRRE ROJAS</w:t>
            </w:r>
          </w:p>
          <w:p w:rsidR="0065416D" w:rsidRPr="00DB0391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15.033.009-2</w:t>
            </w:r>
          </w:p>
          <w:p w:rsidR="0065416D" w:rsidRPr="009242F1" w:rsidRDefault="0065416D" w:rsidP="0065416D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416D" w:rsidRPr="009242F1" w:rsidTr="0065416D">
        <w:trPr>
          <w:trHeight w:val="133"/>
        </w:trPr>
        <w:tc>
          <w:tcPr>
            <w:tcW w:w="4644" w:type="dxa"/>
          </w:tcPr>
          <w:p w:rsidR="0065416D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</w:tcPr>
          <w:p w:rsidR="0065416D" w:rsidRPr="009242F1" w:rsidRDefault="0065416D" w:rsidP="009242F1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95" w:type="dxa"/>
          </w:tcPr>
          <w:p w:rsidR="0065416D" w:rsidRDefault="0065416D" w:rsidP="00B57092">
            <w:pPr>
              <w:widowControl w:val="0"/>
              <w:autoSpaceDE w:val="0"/>
              <w:autoSpaceDN w:val="0"/>
              <w:adjustRightInd w:val="0"/>
              <w:ind w:right="-158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315C0" w:rsidRDefault="00E315C0" w:rsidP="00CC383C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b/>
          <w:bCs/>
          <w:sz w:val="22"/>
          <w:szCs w:val="22"/>
        </w:rPr>
      </w:pPr>
    </w:p>
    <w:p w:rsidR="00FB6F2A" w:rsidRDefault="00360CBE">
      <w:pPr>
        <w:widowControl w:val="0"/>
        <w:autoSpaceDE w:val="0"/>
        <w:autoSpaceDN w:val="0"/>
        <w:adjustRightInd w:val="0"/>
        <w:ind w:right="-15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lastRenderedPageBreak/>
        <w:drawing>
          <wp:inline distT="0" distB="0" distL="0" distR="0">
            <wp:extent cx="5281295" cy="82480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82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F2A" w:rsidSect="007F7EC5">
      <w:pgSz w:w="12240" w:h="15840" w:code="1"/>
      <w:pgMar w:top="1418" w:right="1134" w:bottom="1418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984" w:rsidRDefault="00124984" w:rsidP="004A1B86">
      <w:r>
        <w:separator/>
      </w:r>
    </w:p>
  </w:endnote>
  <w:endnote w:type="continuationSeparator" w:id="0">
    <w:p w:rsidR="00124984" w:rsidRDefault="00124984" w:rsidP="004A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984" w:rsidRDefault="00124984" w:rsidP="004A1B86">
      <w:r>
        <w:separator/>
      </w:r>
    </w:p>
  </w:footnote>
  <w:footnote w:type="continuationSeparator" w:id="0">
    <w:p w:rsidR="00124984" w:rsidRDefault="00124984" w:rsidP="004A1B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B62"/>
    <w:rsid w:val="00004782"/>
    <w:rsid w:val="00073083"/>
    <w:rsid w:val="000E480F"/>
    <w:rsid w:val="000E4F9F"/>
    <w:rsid w:val="000F7B2B"/>
    <w:rsid w:val="00104940"/>
    <w:rsid w:val="00120185"/>
    <w:rsid w:val="00124984"/>
    <w:rsid w:val="00131D45"/>
    <w:rsid w:val="001B7BAF"/>
    <w:rsid w:val="001E399B"/>
    <w:rsid w:val="00206E8A"/>
    <w:rsid w:val="00236893"/>
    <w:rsid w:val="00254272"/>
    <w:rsid w:val="002B0EEC"/>
    <w:rsid w:val="002D6B7B"/>
    <w:rsid w:val="00333AA2"/>
    <w:rsid w:val="0035771F"/>
    <w:rsid w:val="0036060E"/>
    <w:rsid w:val="00360CBE"/>
    <w:rsid w:val="0036186F"/>
    <w:rsid w:val="00363E35"/>
    <w:rsid w:val="003767CE"/>
    <w:rsid w:val="00383315"/>
    <w:rsid w:val="003A5F1D"/>
    <w:rsid w:val="003D123C"/>
    <w:rsid w:val="003D3424"/>
    <w:rsid w:val="003F0D8F"/>
    <w:rsid w:val="004169EB"/>
    <w:rsid w:val="004446DB"/>
    <w:rsid w:val="004A1B86"/>
    <w:rsid w:val="00560DE5"/>
    <w:rsid w:val="00565E62"/>
    <w:rsid w:val="00597B47"/>
    <w:rsid w:val="005C5A5A"/>
    <w:rsid w:val="005D7B51"/>
    <w:rsid w:val="00622EED"/>
    <w:rsid w:val="006240A8"/>
    <w:rsid w:val="00647902"/>
    <w:rsid w:val="00653B36"/>
    <w:rsid w:val="0065416D"/>
    <w:rsid w:val="00676DDB"/>
    <w:rsid w:val="006B187C"/>
    <w:rsid w:val="006F4648"/>
    <w:rsid w:val="00705B0C"/>
    <w:rsid w:val="0072702B"/>
    <w:rsid w:val="007308B1"/>
    <w:rsid w:val="00731A3F"/>
    <w:rsid w:val="00755BD2"/>
    <w:rsid w:val="00757A6F"/>
    <w:rsid w:val="00790B0E"/>
    <w:rsid w:val="007B6D6C"/>
    <w:rsid w:val="007C6B62"/>
    <w:rsid w:val="007F19AD"/>
    <w:rsid w:val="007F37CC"/>
    <w:rsid w:val="007F7EC5"/>
    <w:rsid w:val="00834B1B"/>
    <w:rsid w:val="00862228"/>
    <w:rsid w:val="00880533"/>
    <w:rsid w:val="008A00C3"/>
    <w:rsid w:val="008B1136"/>
    <w:rsid w:val="009242F1"/>
    <w:rsid w:val="009538C1"/>
    <w:rsid w:val="0097331A"/>
    <w:rsid w:val="00980A09"/>
    <w:rsid w:val="00982E23"/>
    <w:rsid w:val="009C77C4"/>
    <w:rsid w:val="009E5D60"/>
    <w:rsid w:val="009F2399"/>
    <w:rsid w:val="00A014FA"/>
    <w:rsid w:val="00A54AA7"/>
    <w:rsid w:val="00A93E4B"/>
    <w:rsid w:val="00A94ABA"/>
    <w:rsid w:val="00AA1E7B"/>
    <w:rsid w:val="00AD379A"/>
    <w:rsid w:val="00B210FB"/>
    <w:rsid w:val="00B22126"/>
    <w:rsid w:val="00B57092"/>
    <w:rsid w:val="00BB566F"/>
    <w:rsid w:val="00BD185A"/>
    <w:rsid w:val="00C45803"/>
    <w:rsid w:val="00C45FEB"/>
    <w:rsid w:val="00C57DC8"/>
    <w:rsid w:val="00CC383C"/>
    <w:rsid w:val="00D2754A"/>
    <w:rsid w:val="00DB0391"/>
    <w:rsid w:val="00DB22A1"/>
    <w:rsid w:val="00DC022D"/>
    <w:rsid w:val="00DD29EC"/>
    <w:rsid w:val="00DD65AC"/>
    <w:rsid w:val="00DE78C0"/>
    <w:rsid w:val="00E07142"/>
    <w:rsid w:val="00E315C0"/>
    <w:rsid w:val="00E4408D"/>
    <w:rsid w:val="00E53AB4"/>
    <w:rsid w:val="00E61F96"/>
    <w:rsid w:val="00E76868"/>
    <w:rsid w:val="00E956E4"/>
    <w:rsid w:val="00F01F8E"/>
    <w:rsid w:val="00F15C01"/>
    <w:rsid w:val="00F2362E"/>
    <w:rsid w:val="00F61009"/>
    <w:rsid w:val="00F658B1"/>
    <w:rsid w:val="00F903F1"/>
    <w:rsid w:val="00FA0F43"/>
    <w:rsid w:val="00FB6F2A"/>
    <w:rsid w:val="00FC5EFE"/>
    <w:rsid w:val="00FD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5:docId w15:val="{B18F79BA-36B9-4A2B-A578-3C3E9BE27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80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E76868"/>
    <w:rPr>
      <w:color w:val="0000FF"/>
      <w:u w:val="single"/>
    </w:rPr>
  </w:style>
  <w:style w:type="paragraph" w:styleId="Encabezado">
    <w:name w:val="header"/>
    <w:basedOn w:val="Normal"/>
    <w:link w:val="EncabezadoCar"/>
    <w:rsid w:val="004A1B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4A1B86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4A1B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4A1B86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7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richardaguirre100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THY\Mis%20documentos\RICHARD.%20A\richard\CURRICULUM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B8397-0023-484A-BCA1-CE363C73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</Template>
  <TotalTime>32</TotalTime>
  <Pages>1</Pages>
  <Words>1016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RICHARD ANDRÉS</vt:lpstr>
    </vt:vector>
  </TitlesOfParts>
  <Company>Usuario</Company>
  <LinksUpToDate>false</LinksUpToDate>
  <CharactersWithSpaces>6596</CharactersWithSpaces>
  <SharedDoc>false</SharedDoc>
  <HLinks>
    <vt:vector size="6" baseType="variant">
      <vt:variant>
        <vt:i4>1310816</vt:i4>
      </vt:variant>
      <vt:variant>
        <vt:i4>0</vt:i4>
      </vt:variant>
      <vt:variant>
        <vt:i4>0</vt:i4>
      </vt:variant>
      <vt:variant>
        <vt:i4>5</vt:i4>
      </vt:variant>
      <vt:variant>
        <vt:lpwstr>mailto:richardaguirre100@hotmail.com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RICHARD ANDRÉS</dc:title>
  <dc:subject/>
  <dc:creator>KATHY</dc:creator>
  <cp:keywords/>
  <dc:description/>
  <cp:lastModifiedBy>HOGAR</cp:lastModifiedBy>
  <cp:revision>4</cp:revision>
  <cp:lastPrinted>2014-06-23T00:49:00Z</cp:lastPrinted>
  <dcterms:created xsi:type="dcterms:W3CDTF">2015-10-22T13:27:00Z</dcterms:created>
  <dcterms:modified xsi:type="dcterms:W3CDTF">2016-01-13T16:31:00Z</dcterms:modified>
</cp:coreProperties>
</file>